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CF8A5" w14:textId="77777777" w:rsidR="00DD2EA3" w:rsidRDefault="00CD5D7F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CBB213" wp14:editId="1B7B5E8B">
                <wp:simplePos x="0" y="0"/>
                <wp:positionH relativeFrom="column">
                  <wp:posOffset>3972949</wp:posOffset>
                </wp:positionH>
                <wp:positionV relativeFrom="paragraph">
                  <wp:posOffset>266</wp:posOffset>
                </wp:positionV>
                <wp:extent cx="2360930" cy="4017010"/>
                <wp:effectExtent l="0" t="0" r="2032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401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FC6C" w14:textId="556211D0" w:rsidR="0066175F" w:rsidRDefault="0012303D">
                            <w:r>
                              <w:rPr>
                                <w:sz w:val="22"/>
                                <w:szCs w:val="22"/>
                              </w:rPr>
                              <w:t>[Insert Text or Images]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85pt;margin-top:0;width:185.9pt;height:316.3pt;rotation:18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">
                <v:textbox>
                  <w:txbxContent>
                    <w:p w14:paraId="6BEEFC6C" w14:textId="556211D0" w:rsidR="0066175F" w:rsidRDefault="0012303D">
                      <w:r>
                        <w:rPr>
                          <w:sz w:val="22"/>
                          <w:szCs w:val="22"/>
                        </w:rPr>
                        <w:t>[Insert Text or Images]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D87">
        <w:rPr>
          <w:noProof/>
          <w:lang w:eastAsia="en-US"/>
        </w:rPr>
        <w:drawing>
          <wp:anchor distT="0" distB="0" distL="114300" distR="114300" simplePos="0" relativeHeight="251667456" behindDoc="1" locked="1" layoutInCell="1" allowOverlap="1" wp14:anchorId="66E6B397" wp14:editId="06F89B32">
            <wp:simplePos x="0" y="0"/>
            <wp:positionH relativeFrom="page">
              <wp:posOffset>1925320</wp:posOffset>
            </wp:positionH>
            <wp:positionV relativeFrom="page">
              <wp:posOffset>4109085</wp:posOffset>
            </wp:positionV>
            <wp:extent cx="4132580" cy="6866890"/>
            <wp:effectExtent l="4445" t="0" r="12065" b="12065"/>
            <wp:wrapNone/>
            <wp:docPr id="1037" name="Picture 13" descr="Star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"/>
                    <a:stretch/>
                  </pic:blipFill>
                  <pic:spPr bwMode="auto">
                    <a:xfrm rot="5400000">
                      <a:off x="0" y="0"/>
                      <a:ext cx="4132580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D87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67CC002D" wp14:editId="7E614B48">
                <wp:simplePos x="0" y="0"/>
                <wp:positionH relativeFrom="page">
                  <wp:posOffset>448310</wp:posOffset>
                </wp:positionH>
                <wp:positionV relativeFrom="page">
                  <wp:posOffset>448310</wp:posOffset>
                </wp:positionV>
                <wp:extent cx="2990088" cy="4133088"/>
                <wp:effectExtent l="95250" t="57150" r="20320" b="58420"/>
                <wp:wrapNone/>
                <wp:docPr id="2" name="Group 4" descr="Front cover with stars 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90088" cy="4133088"/>
                          <a:chOff x="0" y="0"/>
                          <a:chExt cx="1885" cy="2603"/>
                        </a:xfrm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885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187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61"/>
                            <a:ext cx="277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261"/>
                            <a:ext cx="274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2335"/>
                            <a:ext cx="134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166"/>
                            <a:ext cx="157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450"/>
                            <a:ext cx="267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450"/>
                            <a:ext cx="270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156"/>
                            <a:ext cx="105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216"/>
                            <a:ext cx="1450" cy="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6" y="4"/>
                            <a:ext cx="1871" cy="2593"/>
                          </a:xfrm>
                          <a:custGeom>
                            <a:avLst/>
                            <a:gdLst>
                              <a:gd name="T0" fmla="*/ 0 w 1871"/>
                              <a:gd name="T1" fmla="*/ 0 h 2593"/>
                              <a:gd name="T2" fmla="*/ 1871 w 1871"/>
                              <a:gd name="T3" fmla="*/ 0 h 2593"/>
                              <a:gd name="T4" fmla="*/ 1871 w 1871"/>
                              <a:gd name="T5" fmla="*/ 2593 h 2593"/>
                              <a:gd name="T6" fmla="*/ 0 w 1871"/>
                              <a:gd name="T7" fmla="*/ 2593 h 2593"/>
                              <a:gd name="T8" fmla="*/ 0 w 1871"/>
                              <a:gd name="T9" fmla="*/ 0 h 2593"/>
                              <a:gd name="T10" fmla="*/ 0 w 1871"/>
                              <a:gd name="T11" fmla="*/ 0 h 2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71" h="2593">
                                <a:moveTo>
                                  <a:pt x="0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2593"/>
                                </a:lnTo>
                                <a:lnTo>
                                  <a:pt x="0" y="259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D0D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220" y="220"/>
                            <a:ext cx="1441" cy="2159"/>
                          </a:xfrm>
                          <a:custGeom>
                            <a:avLst/>
                            <a:gdLst>
                              <a:gd name="T0" fmla="*/ 0 w 1441"/>
                              <a:gd name="T1" fmla="*/ 0 h 2159"/>
                              <a:gd name="T2" fmla="*/ 1441 w 1441"/>
                              <a:gd name="T3" fmla="*/ 0 h 2159"/>
                              <a:gd name="T4" fmla="*/ 1441 w 1441"/>
                              <a:gd name="T5" fmla="*/ 2159 h 2159"/>
                              <a:gd name="T6" fmla="*/ 0 w 1441"/>
                              <a:gd name="T7" fmla="*/ 2159 h 2159"/>
                              <a:gd name="T8" fmla="*/ 0 w 1441"/>
                              <a:gd name="T9" fmla="*/ 0 h 2159"/>
                              <a:gd name="T10" fmla="*/ 0 w 1441"/>
                              <a:gd name="T11" fmla="*/ 0 h 2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1" h="2159">
                                <a:moveTo>
                                  <a:pt x="0" y="0"/>
                                </a:moveTo>
                                <a:lnTo>
                                  <a:pt x="1441" y="0"/>
                                </a:lnTo>
                                <a:lnTo>
                                  <a:pt x="1441" y="2159"/>
                                </a:lnTo>
                                <a:lnTo>
                                  <a:pt x="0" y="21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D0D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60" y="170"/>
                            <a:ext cx="1563" cy="2273"/>
                          </a:xfrm>
                          <a:custGeom>
                            <a:avLst/>
                            <a:gdLst>
                              <a:gd name="T0" fmla="*/ 0 w 1563"/>
                              <a:gd name="T1" fmla="*/ 0 h 2273"/>
                              <a:gd name="T2" fmla="*/ 1563 w 1563"/>
                              <a:gd name="T3" fmla="*/ 0 h 2273"/>
                              <a:gd name="T4" fmla="*/ 1563 w 1563"/>
                              <a:gd name="T5" fmla="*/ 2273 h 2273"/>
                              <a:gd name="T6" fmla="*/ 0 w 1563"/>
                              <a:gd name="T7" fmla="*/ 2273 h 2273"/>
                              <a:gd name="T8" fmla="*/ 0 w 1563"/>
                              <a:gd name="T9" fmla="*/ 0 h 2273"/>
                              <a:gd name="T10" fmla="*/ 0 w 1563"/>
                              <a:gd name="T11" fmla="*/ 0 h 2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63" h="2273">
                                <a:moveTo>
                                  <a:pt x="0" y="0"/>
                                </a:moveTo>
                                <a:lnTo>
                                  <a:pt x="1563" y="0"/>
                                </a:lnTo>
                                <a:lnTo>
                                  <a:pt x="1563" y="2273"/>
                                </a:lnTo>
                                <a:lnTo>
                                  <a:pt x="0" y="22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16444D3" id="Group 4" o:spid="_x0000_s1026" alt="Front cover with stars image" style="position:absolute;margin-left:35.3pt;margin-top:35.3pt;width:235.45pt;height:325.45pt;z-index:-251651072;mso-position-horizontal-relative:page;mso-position-vertical-relative:page;mso-width-relative:margin;mso-height-relative:margin" coordsize="1885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">
                <v:rect id="AutoShape 3" o:spid="_x0000_s1027" style="position:absolute;width:188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;top:1;width:187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">
                  <v:imagedata r:id="rId20" o:title="" recolortarget="#2a1a70 [1446]"/>
                </v:shape>
                <v:shape id="Picture 8" o:spid="_x0000_s1029" type="#_x0000_t75" style="position:absolute;left:1;top:261;width:277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">
                  <v:imagedata r:id="rId21" o:title="" recolortarget="#2a1a70 [1446]"/>
                </v:shape>
                <v:shape id="Picture 9" o:spid="_x0000_s1030" type="#_x0000_t75" style="position:absolute;left:1606;top:261;width:274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">
                  <v:imagedata r:id="rId22" o:title="" recolortarget="#2a1a70 [1446]"/>
                </v:shape>
                <v:shape id="Picture 10" o:spid="_x0000_s1031" type="#_x0000_t75" style="position:absolute;left:270;top:2335;width:134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">
                  <v:imagedata r:id="rId23" o:title="" recolortarget="#2a1a70 [1446]"/>
                </v:shape>
                <v:shape id="Picture 11" o:spid="_x0000_s1032" type="#_x0000_t75" style="position:absolute;left:155;top:166;width:1573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">
                  <v:imagedata r:id="rId24" o:title="" recolortarget="#2a1a70 [1446]"/>
                </v:shape>
                <v:shape id="Picture 12" o:spid="_x0000_s1033" type="#_x0000_t75" style="position:absolute;left:155;top:450;width:267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">
                  <v:imagedata r:id="rId25" o:title="" recolortarget="#2a1a70 [1446]"/>
                </v:shape>
                <v:shape id="Picture 13" o:spid="_x0000_s1034" type="#_x0000_t75" style="position:absolute;left:1458;top:450;width:270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">
                  <v:imagedata r:id="rId26" o:title="" recolortarget="#2a1a70 [1446]"/>
                </v:shape>
                <v:shape id="Picture 14" o:spid="_x0000_s1035" type="#_x0000_t75" style="position:absolute;left:415;top:2156;width:105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">
                  <v:imagedata r:id="rId27" o:title="" recolortarget="#2a1a70 [1446]"/>
                </v:shape>
                <v:shape id="Picture 15" o:spid="_x0000_s1036" type="#_x0000_t75" style="position:absolute;left:215;top:216;width:1450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">
                  <v:imagedata r:id="rId28" o:title="" recolortarget="#2a1a70 [1446]"/>
                </v:shape>
                <v:shape id="Freeform 16" o:spid="_x0000_s1037" style="position:absolute;left:6;top:4;width:1871;height:2593;visibility:visible;mso-wrap-style:square;v-text-anchor:top" coordsize="1871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" path="m,l1871,r,2593l,2593,,,,xe" filled="f" strokecolor="#0d0d4c" strokeweight=".5pt">
                  <v:stroke joinstyle="miter"/>
                  <v:path arrowok="t" o:connecttype="custom" o:connectlocs="0,0;1871,0;1871,2593;0,2593;0,0;0,0" o:connectangles="0,0,0,0,0,0"/>
                </v:shape>
                <v:shape id="Freeform 17" o:spid="_x0000_s1038" style="position:absolute;left:220;top:220;width:1441;height:2159;visibility:visible;mso-wrap-style:square;v-text-anchor:top" coordsize="1441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" path="m,l1441,r,2159l,2159,,,,xe" filled="f" strokecolor="#0d0d4c" strokeweight=".5pt">
                  <v:stroke joinstyle="miter"/>
                  <v:path arrowok="t" o:connecttype="custom" o:connectlocs="0,0;1441,0;1441,2159;0,2159;0,0;0,0" o:connectangles="0,0,0,0,0,0"/>
                </v:shape>
                <v:shape id="Freeform 18" o:spid="_x0000_s1039" style="position:absolute;left:160;top:170;width:1563;height:2273;visibility:visible;mso-wrap-style:square;v-text-anchor:top" coordsize="1563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" path="m,l1563,r,2273l,2273,,,,xe" filled="f" strokecolor="white">
                  <v:stroke joinstyle="miter"/>
                  <v:path arrowok="t" o:connecttype="custom" o:connectlocs="0,0;1563,0;1563,2273;0,2273;0,0;0,0" o:connectangles="0,0,0,0,0,0"/>
                </v:shape>
                <w10:wrap anchorx="page" anchory="page"/>
                <w10:anchorlock/>
              </v:group>
            </w:pict>
          </mc:Fallback>
        </mc:AlternateContent>
      </w:r>
      <w:r w:rsidR="000E1D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7669EA8" wp14:editId="4A0369C7">
                <wp:simplePos x="0" y="0"/>
                <wp:positionH relativeFrom="page">
                  <wp:posOffset>819785</wp:posOffset>
                </wp:positionH>
                <wp:positionV relativeFrom="page">
                  <wp:posOffset>961390</wp:posOffset>
                </wp:positionV>
                <wp:extent cx="2287905" cy="3067050"/>
                <wp:effectExtent l="0" t="0" r="0" b="0"/>
                <wp:wrapNone/>
                <wp:docPr id="7" name="Text Box 7" descr="Cov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28790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593A5" w14:textId="5873E128" w:rsidR="0066175F" w:rsidRDefault="00F12DC9" w:rsidP="00AD5F42">
                            <w:pPr>
                              <w:pStyle w:val="Heading1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t>The Story of Survival</w:t>
                            </w:r>
                          </w:p>
                          <w:p w14:paraId="72AC5633" w14:textId="70919478" w:rsidR="00F12DC9" w:rsidRPr="00F12DC9" w:rsidRDefault="00F12DC9" w:rsidP="00F12DC9">
                            <w:r>
                              <w:t>1921 and Beyond</w:t>
                            </w:r>
                          </w:p>
                          <w:p w14:paraId="68EE2590" w14:textId="5E2C05F2" w:rsidR="0066175F" w:rsidRPr="00F12DC9" w:rsidRDefault="0012303D" w:rsidP="00AD5F42">
                            <w:pPr>
                              <w:pStyle w:val="Heading1"/>
                              <w:rPr>
                                <w:b w:val="0"/>
                                <w:i w:val="0"/>
                                <w:noProof/>
                                <w:color w:val="auto"/>
                              </w:rPr>
                            </w:pPr>
                            <w:r w:rsidRPr="00F12DC9">
                              <w:rPr>
                                <w:b w:val="0"/>
                                <w:i w:val="0"/>
                                <w:noProof/>
                                <w:color w:val="auto"/>
                              </w:rPr>
                              <w:t>[ID Card Template]</w:t>
                            </w:r>
                            <w:r w:rsidR="0066175F" w:rsidRPr="00F12DC9">
                              <w:rPr>
                                <w:b w:val="0"/>
                                <w:i w:val="0"/>
                                <w:noProof/>
                                <w:color w:val="auto"/>
                              </w:rPr>
                              <w:t xml:space="preserve"> </w:t>
                            </w:r>
                          </w:p>
                          <w:p w14:paraId="1323F2A3" w14:textId="77777777" w:rsidR="0066175F" w:rsidRPr="00973881" w:rsidRDefault="0066175F" w:rsidP="00AD5F42">
                            <w:pPr>
                              <w:pStyle w:val="Heading1"/>
                              <w:rPr>
                                <w:noProof/>
                                <w:color w:val="auto"/>
                              </w:rPr>
                            </w:pPr>
                          </w:p>
                          <w:p w14:paraId="195B1912" w14:textId="4145F789" w:rsidR="0066175F" w:rsidRPr="00AD5F42" w:rsidRDefault="0066175F" w:rsidP="00AD5F42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alt="Description: Cover text" style="position:absolute;left:0;text-align:left;margin-left:64.55pt;margin-top:75.7pt;width:180.15pt;height:24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" filled="f" stroked="f" strokeweight=".5pt">
                <v:textbox>
                  <w:txbxContent>
                    <w:p w14:paraId="78B593A5" w14:textId="5873E128" w:rsidR="0066175F" w:rsidRDefault="00F12DC9" w:rsidP="00AD5F42">
                      <w:pPr>
                        <w:pStyle w:val="Heading1"/>
                        <w:rPr>
                          <w:noProof/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t>The Story of Survival</w:t>
                      </w:r>
                    </w:p>
                    <w:p w14:paraId="72AC5633" w14:textId="70919478" w:rsidR="00F12DC9" w:rsidRPr="00F12DC9" w:rsidRDefault="00F12DC9" w:rsidP="00F12DC9">
                      <w:r>
                        <w:t>1921 and Beyond</w:t>
                      </w:r>
                    </w:p>
                    <w:p w14:paraId="68EE2590" w14:textId="5E2C05F2" w:rsidR="0066175F" w:rsidRPr="00F12DC9" w:rsidRDefault="0012303D" w:rsidP="00AD5F42">
                      <w:pPr>
                        <w:pStyle w:val="Heading1"/>
                        <w:rPr>
                          <w:b w:val="0"/>
                          <w:i w:val="0"/>
                          <w:noProof/>
                          <w:color w:val="auto"/>
                        </w:rPr>
                      </w:pPr>
                      <w:r w:rsidRPr="00F12DC9">
                        <w:rPr>
                          <w:b w:val="0"/>
                          <w:i w:val="0"/>
                          <w:noProof/>
                          <w:color w:val="auto"/>
                        </w:rPr>
                        <w:t>[ID Card Template]</w:t>
                      </w:r>
                      <w:r w:rsidR="0066175F" w:rsidRPr="00F12DC9">
                        <w:rPr>
                          <w:b w:val="0"/>
                          <w:i w:val="0"/>
                          <w:noProof/>
                          <w:color w:val="auto"/>
                        </w:rPr>
                        <w:t xml:space="preserve"> </w:t>
                      </w:r>
                    </w:p>
                    <w:p w14:paraId="1323F2A3" w14:textId="77777777" w:rsidR="0066175F" w:rsidRPr="00973881" w:rsidRDefault="0066175F" w:rsidP="00AD5F42">
                      <w:pPr>
                        <w:pStyle w:val="Heading1"/>
                        <w:rPr>
                          <w:noProof/>
                          <w:color w:val="auto"/>
                        </w:rPr>
                      </w:pPr>
                    </w:p>
                    <w:p w14:paraId="195B1912" w14:textId="4145F789" w:rsidR="0066175F" w:rsidRPr="00AD5F42" w:rsidRDefault="0066175F" w:rsidP="00AD5F42">
                      <w:bookmarkStart w:id="1" w:name="_GoBack"/>
                    </w:p>
                    <w:bookmarkEnd w:id="1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E1D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325A13A" wp14:editId="55A6D2EF">
                <wp:simplePos x="0" y="0"/>
                <wp:positionH relativeFrom="page">
                  <wp:posOffset>725170</wp:posOffset>
                </wp:positionH>
                <wp:positionV relativeFrom="page">
                  <wp:posOffset>5716270</wp:posOffset>
                </wp:positionV>
                <wp:extent cx="2633345" cy="3757295"/>
                <wp:effectExtent l="0" t="0" r="0" b="0"/>
                <wp:wrapThrough wrapText="bothSides">
                  <wp:wrapPolygon edited="0">
                    <wp:start x="1406" y="767"/>
                    <wp:lineTo x="1406" y="20698"/>
                    <wp:lineTo x="20001" y="20698"/>
                    <wp:lineTo x="20001" y="767"/>
                    <wp:lineTo x="1406" y="767"/>
                  </wp:wrapPolygon>
                </wp:wrapThrough>
                <wp:docPr id="19" name="Text Box 19" descr="Message text box with po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3757295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0EA7B" w14:textId="1A7B8DEC" w:rsidR="0066175F" w:rsidRPr="0012303D" w:rsidRDefault="0012303D">
                            <w:pPr>
                              <w:rPr>
                                <w:i w:val="0"/>
                                <w:color w:val="auto"/>
                              </w:rPr>
                            </w:pPr>
                            <w:r w:rsidRPr="0012303D">
                              <w:rPr>
                                <w:i w:val="0"/>
                                <w:color w:val="auto"/>
                              </w:rPr>
                              <w:t>[</w:t>
                            </w:r>
                            <w:r w:rsidRPr="0012303D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Insert text or images</w:t>
                            </w:r>
                            <w:r w:rsidRPr="0012303D">
                              <w:rPr>
                                <w:i w:val="0"/>
                                <w:color w:val="auto"/>
                              </w:rPr>
                              <w:t>]</w:t>
                            </w:r>
                          </w:p>
                          <w:p w14:paraId="336D1F7A" w14:textId="77777777" w:rsidR="0066175F" w:rsidRDefault="0066175F">
                            <w:pPr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9" o:spid="_x0000_s1028" type="#_x0000_t176" alt="Description: Message text box with poem" style="position:absolute;left:0;text-align:left;margin-left:57.1pt;margin-top:450.1pt;width:207.35pt;height:295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" filled="f" stroked="f" strokeweight=".5pt">
                <v:textbox>
                  <w:txbxContent>
                    <w:p w14:paraId="0B20EA7B" w14:textId="1A7B8DEC" w:rsidR="0066175F" w:rsidRPr="0012303D" w:rsidRDefault="0012303D">
                      <w:pPr>
                        <w:rPr>
                          <w:i w:val="0"/>
                          <w:color w:val="auto"/>
                        </w:rPr>
                      </w:pPr>
                      <w:r w:rsidRPr="0012303D">
                        <w:rPr>
                          <w:i w:val="0"/>
                          <w:color w:val="auto"/>
                        </w:rPr>
                        <w:t>[</w:t>
                      </w:r>
                      <w:r w:rsidRPr="0012303D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>Insert text or images</w:t>
                      </w:r>
                      <w:r w:rsidRPr="0012303D">
                        <w:rPr>
                          <w:i w:val="0"/>
                          <w:color w:val="auto"/>
                        </w:rPr>
                        <w:t>]</w:t>
                      </w:r>
                    </w:p>
                    <w:p w14:paraId="336D1F7A" w14:textId="77777777" w:rsidR="0066175F" w:rsidRDefault="0066175F">
                      <w:pPr>
                        <w:rPr>
                          <w:i w:val="0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0E1D8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BF702C0" wp14:editId="4E316E1E">
                <wp:simplePos x="0" y="0"/>
                <wp:positionH relativeFrom="page">
                  <wp:posOffset>4495165</wp:posOffset>
                </wp:positionH>
                <wp:positionV relativeFrom="page">
                  <wp:posOffset>5710555</wp:posOffset>
                </wp:positionV>
                <wp:extent cx="2455545" cy="3686810"/>
                <wp:effectExtent l="0" t="0" r="0" b="0"/>
                <wp:wrapThrough wrapText="bothSides">
                  <wp:wrapPolygon edited="0">
                    <wp:start x="1508" y="781"/>
                    <wp:lineTo x="1508" y="20759"/>
                    <wp:lineTo x="19941" y="20759"/>
                    <wp:lineTo x="19941" y="781"/>
                    <wp:lineTo x="1508" y="781"/>
                  </wp:wrapPolygon>
                </wp:wrapThrough>
                <wp:docPr id="5" name="Text Box 5" descr="Messag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368681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20D5E" w14:textId="110058F9" w:rsidR="0066175F" w:rsidRPr="0012303D" w:rsidRDefault="0012303D">
                            <w:pPr>
                              <w:pStyle w:val="Message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2303D">
                              <w:rPr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[Insert Text or Images</w:t>
                            </w:r>
                            <w:r w:rsidRPr="0012303D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176" alt="Description: Message text box" style="position:absolute;left:0;text-align:left;margin-left:353.95pt;margin-top:449.65pt;width:193.35pt;height:29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" filled="f" stroked="f" strokeweight=".5pt">
                <v:textbox>
                  <w:txbxContent>
                    <w:p w14:paraId="0FB20D5E" w14:textId="110058F9" w:rsidR="0066175F" w:rsidRPr="0012303D" w:rsidRDefault="0012303D">
                      <w:pPr>
                        <w:pStyle w:val="Message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12303D">
                        <w:rPr>
                          <w:b w:val="0"/>
                          <w:i w:val="0"/>
                          <w:color w:val="auto"/>
                          <w:sz w:val="24"/>
                          <w:szCs w:val="24"/>
                        </w:rPr>
                        <w:t>[Insert Text or Images</w:t>
                      </w:r>
                      <w:r w:rsidRPr="0012303D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DD2EA3" w:rsidSect="00A94DB2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01D67" w14:textId="77777777" w:rsidR="0066175F" w:rsidRDefault="0066175F">
      <w:r>
        <w:separator/>
      </w:r>
    </w:p>
  </w:endnote>
  <w:endnote w:type="continuationSeparator" w:id="0">
    <w:p w14:paraId="4E4A4514" w14:textId="77777777" w:rsidR="0066175F" w:rsidRDefault="0066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A642A" w14:textId="77777777" w:rsidR="0066175F" w:rsidRDefault="0066175F">
      <w:r>
        <w:separator/>
      </w:r>
    </w:p>
  </w:footnote>
  <w:footnote w:type="continuationSeparator" w:id="0">
    <w:p w14:paraId="4C8B34FF" w14:textId="77777777" w:rsidR="0066175F" w:rsidRDefault="00661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F42"/>
    <w:rsid w:val="000E1D87"/>
    <w:rsid w:val="0012303D"/>
    <w:rsid w:val="003A14CB"/>
    <w:rsid w:val="0066175F"/>
    <w:rsid w:val="008D7211"/>
    <w:rsid w:val="00973881"/>
    <w:rsid w:val="00A26A0F"/>
    <w:rsid w:val="00A94DB2"/>
    <w:rsid w:val="00AD5F42"/>
    <w:rsid w:val="00CD5D7F"/>
    <w:rsid w:val="00D27247"/>
    <w:rsid w:val="00DD2EA3"/>
    <w:rsid w:val="00F1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211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/>
      <w:jc w:val="center"/>
    </w:pPr>
    <w:rPr>
      <w:i/>
      <w:iCs/>
      <w:color w:val="472CBB" w:themeColor="accent3" w:themeShade="B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rFonts w:asciiTheme="majorHAnsi" w:eastAsiaTheme="majorEastAsia" w:hAnsiTheme="majorHAnsi" w:cstheme="majorBidi"/>
      <w:b/>
      <w:bCs/>
      <w:color w:val="9B57D3" w:themeColor="accent2"/>
      <w:sz w:val="32"/>
      <w:szCs w:val="32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52EB0" w:themeColor="accent2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i/>
      <w:iCs/>
      <w:color w:val="9B57D3" w:themeColor="accent2"/>
      <w:sz w:val="32"/>
      <w:szCs w:val="32"/>
      <w14:shadow w14:blurRad="114300" w14:dist="0" w14:dir="0" w14:sx="0" w14:sy="0" w14:kx="0" w14:ky="0" w14:algn="none">
        <w14:srgbClr w14:val="000000"/>
      </w14:shadow>
    </w:rPr>
  </w:style>
  <w:style w:type="paragraph" w:customStyle="1" w:styleId="Message">
    <w:name w:val="Message"/>
    <w:basedOn w:val="Normal"/>
    <w:uiPriority w:val="1"/>
    <w:qFormat/>
    <w:rPr>
      <w:b/>
      <w:bCs/>
      <w:color w:val="9B57D3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752EB0" w:themeColor="accent2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5D7F"/>
    <w:rPr>
      <w:color w:val="0066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47"/>
    <w:rPr>
      <w:rFonts w:ascii="Segoe UI" w:hAnsi="Segoe UI" w:cs="Segoe UI"/>
      <w:i/>
      <w:iCs/>
      <w:color w:val="472CBB" w:themeColor="accent3" w:themeShade="BF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03D"/>
    <w:rPr>
      <w:color w:val="666699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/>
      <w:jc w:val="center"/>
    </w:pPr>
    <w:rPr>
      <w:i/>
      <w:iCs/>
      <w:color w:val="472CBB" w:themeColor="accent3" w:themeShade="B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rFonts w:asciiTheme="majorHAnsi" w:eastAsiaTheme="majorEastAsia" w:hAnsiTheme="majorHAnsi" w:cstheme="majorBidi"/>
      <w:b/>
      <w:bCs/>
      <w:color w:val="9B57D3" w:themeColor="accent2"/>
      <w:sz w:val="32"/>
      <w:szCs w:val="32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52EB0" w:themeColor="accent2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i/>
      <w:iCs/>
      <w:color w:val="9B57D3" w:themeColor="accent2"/>
      <w:sz w:val="32"/>
      <w:szCs w:val="32"/>
      <w14:shadow w14:blurRad="114300" w14:dist="0" w14:dir="0" w14:sx="0" w14:sy="0" w14:kx="0" w14:ky="0" w14:algn="none">
        <w14:srgbClr w14:val="000000"/>
      </w14:shadow>
    </w:rPr>
  </w:style>
  <w:style w:type="paragraph" w:customStyle="1" w:styleId="Message">
    <w:name w:val="Message"/>
    <w:basedOn w:val="Normal"/>
    <w:uiPriority w:val="1"/>
    <w:qFormat/>
    <w:rPr>
      <w:b/>
      <w:bCs/>
      <w:color w:val="9B57D3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752EB0" w:themeColor="accent2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5D7F"/>
    <w:rPr>
      <w:color w:val="0066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47"/>
    <w:rPr>
      <w:rFonts w:ascii="Segoe UI" w:hAnsi="Segoe UI" w:cs="Segoe UI"/>
      <w:i/>
      <w:iCs/>
      <w:color w:val="472CBB" w:themeColor="accent3" w:themeShade="BF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03D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10314343\AppData\Roaming\Microsoft\Templates\Memorial%20Day%20card%20(quarter-fold).dotx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BF96A40-1312-4731-AF40-7BA5045828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\Users\T10314343\AppData\Roaming\Microsoft\Templates\Memorial Day card (quarter-fold).dotx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2019-03-09T22:13:00Z</dcterms:created>
  <dcterms:modified xsi:type="dcterms:W3CDTF">2019-03-09T22:19:00Z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TC039882389991</vt:lpwstr>
  </property>
</Properties>
</file>